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1D9634" w14:textId="77777777" w:rsidR="00E32CE2" w:rsidRDefault="00BD0FB2">
      <w:pPr>
        <w:rPr>
          <w:lang w:val="es-ES"/>
        </w:rPr>
      </w:pPr>
      <w:bookmarkStart w:id="0" w:name="_GoBack"/>
      <w:bookmarkEnd w:id="0"/>
    </w:p>
    <w:p w14:paraId="03181C97" w14:textId="675226EF" w:rsidR="00B8611A" w:rsidRDefault="00D84ACC" w:rsidP="009A1963">
      <w:pPr>
        <w:jc w:val="center"/>
        <w:rPr>
          <w:b/>
          <w:sz w:val="48"/>
          <w:szCs w:val="48"/>
          <w:lang w:val="es-ES"/>
        </w:rPr>
      </w:pPr>
      <w:r>
        <w:rPr>
          <w:b/>
          <w:sz w:val="48"/>
          <w:szCs w:val="48"/>
          <w:lang w:val="es-ES"/>
        </w:rPr>
        <w:t>XI Curso Práctico</w:t>
      </w:r>
      <w:r w:rsidR="009A1963" w:rsidRPr="009A1963">
        <w:rPr>
          <w:b/>
          <w:sz w:val="48"/>
          <w:szCs w:val="48"/>
          <w:lang w:val="es-ES"/>
        </w:rPr>
        <w:t xml:space="preserve"> para Admin</w:t>
      </w:r>
      <w:r w:rsidR="009A1963">
        <w:rPr>
          <w:b/>
          <w:sz w:val="48"/>
          <w:szCs w:val="48"/>
          <w:lang w:val="es-ES"/>
        </w:rPr>
        <w:t>istradores de Fincas Colegiados</w:t>
      </w:r>
    </w:p>
    <w:p w14:paraId="4F0D7C36" w14:textId="77777777" w:rsidR="009A1963" w:rsidRPr="009A1963" w:rsidRDefault="009A1963" w:rsidP="009A1963">
      <w:pPr>
        <w:jc w:val="center"/>
        <w:rPr>
          <w:b/>
          <w:sz w:val="48"/>
          <w:szCs w:val="48"/>
          <w:lang w:val="es-ES"/>
        </w:rPr>
      </w:pPr>
    </w:p>
    <w:p w14:paraId="5362F5AA" w14:textId="77777777" w:rsidR="00B8611A" w:rsidRDefault="00B8611A">
      <w:pPr>
        <w:rPr>
          <w:b/>
          <w:sz w:val="28"/>
          <w:szCs w:val="28"/>
          <w:lang w:val="es-ES"/>
        </w:rPr>
      </w:pPr>
    </w:p>
    <w:p w14:paraId="167767A2" w14:textId="23B99B38" w:rsidR="00B8611A" w:rsidRPr="009A1963" w:rsidRDefault="00B8611A">
      <w:pPr>
        <w:rPr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Destinatarios:</w:t>
      </w:r>
      <w:r w:rsidR="009A1963">
        <w:rPr>
          <w:b/>
          <w:sz w:val="28"/>
          <w:szCs w:val="28"/>
          <w:lang w:val="es-ES"/>
        </w:rPr>
        <w:t xml:space="preserve"> </w:t>
      </w:r>
      <w:r w:rsidR="009A1963">
        <w:rPr>
          <w:sz w:val="28"/>
          <w:szCs w:val="28"/>
          <w:lang w:val="es-ES"/>
        </w:rPr>
        <w:t>Administradores de Fincas Co</w:t>
      </w:r>
      <w:r w:rsidR="00D84ACC">
        <w:rPr>
          <w:sz w:val="28"/>
          <w:szCs w:val="28"/>
          <w:lang w:val="es-ES"/>
        </w:rPr>
        <w:t>legiados, personal de despacho,</w:t>
      </w:r>
      <w:r w:rsidR="009A1963">
        <w:rPr>
          <w:sz w:val="28"/>
          <w:szCs w:val="28"/>
          <w:lang w:val="es-ES"/>
        </w:rPr>
        <w:t xml:space="preserve"> estudiantes del Grado P</w:t>
      </w:r>
      <w:r w:rsidR="00D84ACC">
        <w:rPr>
          <w:sz w:val="28"/>
          <w:szCs w:val="28"/>
          <w:lang w:val="es-ES"/>
        </w:rPr>
        <w:t>ropio de Estudios Inmobiliarios, alumnos de la Facultad de Comercio y Gestión de la Universidad de Málaga y colegiados de colegios profesionales integrados en la Unión Profesional de Málaga.</w:t>
      </w:r>
    </w:p>
    <w:p w14:paraId="7DCF6267" w14:textId="77777777" w:rsidR="00B8611A" w:rsidRDefault="00B8611A">
      <w:pPr>
        <w:rPr>
          <w:b/>
          <w:sz w:val="28"/>
          <w:szCs w:val="28"/>
          <w:lang w:val="es-ES"/>
        </w:rPr>
      </w:pPr>
    </w:p>
    <w:p w14:paraId="17FEFE3C" w14:textId="5458AC6D" w:rsidR="00B8611A" w:rsidRPr="009A1963" w:rsidRDefault="00B8611A">
      <w:pPr>
        <w:rPr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Fecha y horario:</w:t>
      </w:r>
      <w:r w:rsidR="009A1963">
        <w:rPr>
          <w:b/>
          <w:sz w:val="28"/>
          <w:szCs w:val="28"/>
          <w:lang w:val="es-ES"/>
        </w:rPr>
        <w:t xml:space="preserve"> </w:t>
      </w:r>
      <w:r w:rsidR="00D84ACC">
        <w:rPr>
          <w:sz w:val="28"/>
          <w:szCs w:val="28"/>
          <w:lang w:val="es-ES"/>
        </w:rPr>
        <w:t>12, 19 y 27 de mayo. De 16:30 horas a 20:30 horas.</w:t>
      </w:r>
    </w:p>
    <w:p w14:paraId="2C6BFE2B" w14:textId="77777777" w:rsidR="00B8611A" w:rsidRDefault="00B8611A">
      <w:pPr>
        <w:rPr>
          <w:b/>
          <w:sz w:val="28"/>
          <w:szCs w:val="28"/>
          <w:lang w:val="es-ES"/>
        </w:rPr>
      </w:pPr>
    </w:p>
    <w:p w14:paraId="46027E34" w14:textId="003DEE14" w:rsidR="009A1963" w:rsidRPr="009A1963" w:rsidRDefault="00B8611A" w:rsidP="009A1963">
      <w:pPr>
        <w:rPr>
          <w:sz w:val="28"/>
          <w:szCs w:val="28"/>
        </w:rPr>
      </w:pPr>
      <w:r>
        <w:rPr>
          <w:b/>
          <w:sz w:val="28"/>
          <w:szCs w:val="28"/>
          <w:lang w:val="es-ES"/>
        </w:rPr>
        <w:t>Lugar:</w:t>
      </w:r>
      <w:r w:rsidR="009A1963">
        <w:rPr>
          <w:b/>
          <w:sz w:val="28"/>
          <w:szCs w:val="28"/>
          <w:lang w:val="es-ES"/>
        </w:rPr>
        <w:t xml:space="preserve"> </w:t>
      </w:r>
      <w:r w:rsidR="00D84ACC">
        <w:rPr>
          <w:sz w:val="28"/>
          <w:szCs w:val="28"/>
          <w:lang w:val="es-ES"/>
        </w:rPr>
        <w:t>Facultad de Comercio de la Universidad de Málaga. Ampliación del Campus de Teatinos.</w:t>
      </w:r>
    </w:p>
    <w:p w14:paraId="68B06EC6" w14:textId="77777777" w:rsidR="00B8611A" w:rsidRPr="009A1963" w:rsidRDefault="00B8611A">
      <w:pPr>
        <w:rPr>
          <w:sz w:val="28"/>
          <w:szCs w:val="28"/>
          <w:lang w:val="es-ES"/>
        </w:rPr>
      </w:pPr>
    </w:p>
    <w:p w14:paraId="5396929F" w14:textId="494F8FE2" w:rsidR="00B8611A" w:rsidRPr="009A1963" w:rsidRDefault="00B8611A">
      <w:pPr>
        <w:rPr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Requisitos:</w:t>
      </w:r>
      <w:r w:rsidR="009A1963">
        <w:rPr>
          <w:b/>
          <w:sz w:val="28"/>
          <w:szCs w:val="28"/>
          <w:lang w:val="es-ES"/>
        </w:rPr>
        <w:t xml:space="preserve"> </w:t>
      </w:r>
      <w:r w:rsidR="009A1963">
        <w:rPr>
          <w:sz w:val="28"/>
          <w:szCs w:val="28"/>
          <w:lang w:val="es-ES"/>
        </w:rPr>
        <w:t>Ser Administrador de Fincas Colegiado (Ejerciente o No ejerciente) o estar trabajando en un despacho profesional de un colegiado; estar matriculado como estudiante del Graduado Propio de Estudios Inmobiliarios de la Universidad de Málaga</w:t>
      </w:r>
      <w:r w:rsidR="00D84ACC">
        <w:rPr>
          <w:sz w:val="28"/>
          <w:szCs w:val="28"/>
          <w:lang w:val="es-ES"/>
        </w:rPr>
        <w:t xml:space="preserve"> o como alumno de cualquiera de las carreras que se imparten la Facultad de Comercio y Gestión; </w:t>
      </w:r>
      <w:r w:rsidR="009A1963">
        <w:rPr>
          <w:sz w:val="28"/>
          <w:szCs w:val="28"/>
          <w:lang w:val="es-ES"/>
        </w:rPr>
        <w:t xml:space="preserve"> ser miembro de un colegio profesional </w:t>
      </w:r>
      <w:r w:rsidR="00D84ACC">
        <w:rPr>
          <w:sz w:val="28"/>
          <w:szCs w:val="28"/>
          <w:lang w:val="es-ES"/>
        </w:rPr>
        <w:t>agrupado en la Unión Profesional de Málaga.</w:t>
      </w:r>
    </w:p>
    <w:p w14:paraId="5283BECB" w14:textId="77777777" w:rsidR="00B8611A" w:rsidRDefault="00B8611A">
      <w:pPr>
        <w:rPr>
          <w:b/>
          <w:sz w:val="28"/>
          <w:szCs w:val="28"/>
          <w:lang w:val="es-ES"/>
        </w:rPr>
      </w:pPr>
    </w:p>
    <w:p w14:paraId="233B5434" w14:textId="77777777" w:rsidR="00B8611A" w:rsidRDefault="00B8611A">
      <w:pPr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Condiciones y precios:</w:t>
      </w:r>
    </w:p>
    <w:p w14:paraId="361A1C4B" w14:textId="778A0ED8" w:rsidR="009A1963" w:rsidRPr="009A1963" w:rsidRDefault="009A1963">
      <w:pPr>
        <w:rPr>
          <w:sz w:val="28"/>
          <w:szCs w:val="28"/>
          <w:lang w:val="es-ES"/>
        </w:rPr>
      </w:pPr>
      <w:r w:rsidRPr="009A1963">
        <w:rPr>
          <w:sz w:val="28"/>
          <w:szCs w:val="28"/>
          <w:lang w:val="es-ES"/>
        </w:rPr>
        <w:t>Estudiantes del Graduado Propio de Estudios Inmobiliarios</w:t>
      </w:r>
      <w:r w:rsidR="00D84ACC">
        <w:rPr>
          <w:sz w:val="28"/>
          <w:szCs w:val="28"/>
          <w:lang w:val="es-ES"/>
        </w:rPr>
        <w:t>, alumnos de la Facultad de Comercio y Gestión de la Universidad de Málaga, Administrador de Fincas Colegiado con menos de 2 años de antigüedad a 12 de mayo de 2016: 15 euros.</w:t>
      </w:r>
    </w:p>
    <w:p w14:paraId="22BC3513" w14:textId="7A6B0ACB" w:rsidR="009A1963" w:rsidRPr="009A1963" w:rsidRDefault="009A1963">
      <w:pPr>
        <w:rPr>
          <w:sz w:val="28"/>
          <w:szCs w:val="28"/>
          <w:lang w:val="es-ES"/>
        </w:rPr>
      </w:pPr>
      <w:r w:rsidRPr="009A1963">
        <w:rPr>
          <w:sz w:val="28"/>
          <w:szCs w:val="28"/>
          <w:lang w:val="es-ES"/>
        </w:rPr>
        <w:t>Administrador</w:t>
      </w:r>
      <w:r w:rsidR="00D84ACC">
        <w:rPr>
          <w:sz w:val="28"/>
          <w:szCs w:val="28"/>
          <w:lang w:val="es-ES"/>
        </w:rPr>
        <w:t xml:space="preserve"> de Fincas Colegiado Ejerciente, personal de despacho y colegiados de otro colegio profesional agrupado en la Unión Profesional de Málaga: 30 euros. </w:t>
      </w:r>
    </w:p>
    <w:p w14:paraId="07271D99" w14:textId="77777777" w:rsidR="009A1963" w:rsidRDefault="009A1963">
      <w:pPr>
        <w:rPr>
          <w:sz w:val="28"/>
          <w:szCs w:val="28"/>
          <w:lang w:val="es-ES"/>
        </w:rPr>
      </w:pPr>
    </w:p>
    <w:p w14:paraId="02A7251E" w14:textId="77777777" w:rsidR="009A1963" w:rsidRPr="009A1963" w:rsidRDefault="009A1963">
      <w:pPr>
        <w:rPr>
          <w:b/>
          <w:sz w:val="28"/>
          <w:szCs w:val="28"/>
          <w:lang w:val="es-ES"/>
        </w:rPr>
      </w:pPr>
      <w:r w:rsidRPr="009A1963">
        <w:rPr>
          <w:b/>
          <w:sz w:val="28"/>
          <w:szCs w:val="28"/>
          <w:lang w:val="es-ES"/>
        </w:rPr>
        <w:lastRenderedPageBreak/>
        <w:t>Inscripciones:</w:t>
      </w:r>
    </w:p>
    <w:p w14:paraId="61479BA8" w14:textId="77777777" w:rsidR="009A1963" w:rsidRPr="009A1963" w:rsidRDefault="009A1963" w:rsidP="009A1963">
      <w:pPr>
        <w:rPr>
          <w:sz w:val="28"/>
          <w:szCs w:val="28"/>
        </w:rPr>
      </w:pPr>
      <w:r w:rsidRPr="009A1963">
        <w:rPr>
          <w:bCs/>
          <w:sz w:val="28"/>
          <w:szCs w:val="28"/>
        </w:rPr>
        <w:t>Remitir justificante de ingreso en la cuenta: ES95 3023 0400 88 5702179408 al correo electrónico </w:t>
      </w:r>
      <w:hyperlink r:id="rId6" w:history="1">
        <w:r w:rsidRPr="009A1963">
          <w:rPr>
            <w:rStyle w:val="Hipervnculo"/>
            <w:sz w:val="28"/>
            <w:szCs w:val="28"/>
          </w:rPr>
          <w:t>administracion@cafmalaga.com</w:t>
        </w:r>
      </w:hyperlink>
      <w:r w:rsidRPr="009A1963">
        <w:rPr>
          <w:sz w:val="28"/>
          <w:szCs w:val="28"/>
          <w:lang w:val="es-ES"/>
        </w:rPr>
        <w:t xml:space="preserve"> junto a nombre y categoría profesional de inscrito.</w:t>
      </w:r>
    </w:p>
    <w:p w14:paraId="132B58DF" w14:textId="77777777" w:rsidR="009A1963" w:rsidRPr="009A1963" w:rsidRDefault="009A1963">
      <w:pPr>
        <w:rPr>
          <w:sz w:val="28"/>
          <w:szCs w:val="28"/>
          <w:lang w:val="es-ES"/>
        </w:rPr>
      </w:pPr>
    </w:p>
    <w:p w14:paraId="0C149FE4" w14:textId="77777777" w:rsidR="009A1963" w:rsidRDefault="009A1963">
      <w:pPr>
        <w:rPr>
          <w:b/>
          <w:sz w:val="28"/>
          <w:szCs w:val="28"/>
          <w:lang w:val="es-ES"/>
        </w:rPr>
      </w:pPr>
    </w:p>
    <w:p w14:paraId="0E46A581" w14:textId="77777777" w:rsidR="009A1963" w:rsidRDefault="009A1963">
      <w:pPr>
        <w:rPr>
          <w:b/>
          <w:sz w:val="28"/>
          <w:szCs w:val="28"/>
          <w:lang w:val="es-ES"/>
        </w:rPr>
      </w:pPr>
    </w:p>
    <w:p w14:paraId="3231FD82" w14:textId="331D9BEA" w:rsidR="009A1963" w:rsidRPr="005B6E2B" w:rsidRDefault="005B6E2B" w:rsidP="005B6E2B">
      <w:pPr>
        <w:jc w:val="center"/>
        <w:rPr>
          <w:b/>
          <w:sz w:val="36"/>
          <w:szCs w:val="36"/>
          <w:lang w:val="es-ES"/>
        </w:rPr>
      </w:pPr>
      <w:r w:rsidRPr="005B6E2B">
        <w:rPr>
          <w:b/>
          <w:sz w:val="36"/>
          <w:szCs w:val="36"/>
          <w:lang w:val="es-ES"/>
        </w:rPr>
        <w:t>Programa</w:t>
      </w:r>
    </w:p>
    <w:p w14:paraId="11F31E93" w14:textId="77777777" w:rsidR="005B6E2B" w:rsidRDefault="005B6E2B" w:rsidP="005B6E2B">
      <w:pPr>
        <w:jc w:val="center"/>
        <w:rPr>
          <w:sz w:val="28"/>
          <w:szCs w:val="28"/>
        </w:rPr>
      </w:pPr>
    </w:p>
    <w:p w14:paraId="42D72843" w14:textId="0C58212E" w:rsidR="009A1963" w:rsidRDefault="00D84ACC" w:rsidP="009A1963">
      <w:pPr>
        <w:rPr>
          <w:b/>
          <w:sz w:val="28"/>
          <w:szCs w:val="28"/>
          <w:u w:val="single"/>
        </w:rPr>
      </w:pPr>
      <w:r w:rsidRPr="00D84ACC">
        <w:rPr>
          <w:b/>
          <w:sz w:val="28"/>
          <w:szCs w:val="28"/>
          <w:u w:val="single"/>
        </w:rPr>
        <w:t>Jueves</w:t>
      </w:r>
      <w:r>
        <w:rPr>
          <w:b/>
          <w:sz w:val="28"/>
          <w:szCs w:val="28"/>
          <w:u w:val="single"/>
        </w:rPr>
        <w:t>,</w:t>
      </w:r>
      <w:r w:rsidRPr="00D84ACC">
        <w:rPr>
          <w:b/>
          <w:sz w:val="28"/>
          <w:szCs w:val="28"/>
          <w:u w:val="single"/>
        </w:rPr>
        <w:t xml:space="preserve"> 12 de mayo.</w:t>
      </w:r>
    </w:p>
    <w:p w14:paraId="71A9DAFA" w14:textId="77777777" w:rsidR="00D84ACC" w:rsidRPr="00D84ACC" w:rsidRDefault="00D84ACC" w:rsidP="009A1963">
      <w:pPr>
        <w:rPr>
          <w:b/>
          <w:sz w:val="28"/>
          <w:szCs w:val="28"/>
          <w:u w:val="single"/>
        </w:rPr>
      </w:pPr>
    </w:p>
    <w:p w14:paraId="7022BE4C" w14:textId="642777C6" w:rsidR="00D84ACC" w:rsidRDefault="00D84ACC" w:rsidP="009A1963">
      <w:pPr>
        <w:rPr>
          <w:sz w:val="28"/>
          <w:szCs w:val="28"/>
        </w:rPr>
      </w:pPr>
      <w:r>
        <w:rPr>
          <w:sz w:val="28"/>
          <w:szCs w:val="28"/>
        </w:rPr>
        <w:t>16:30 horas. Inauguración.</w:t>
      </w:r>
    </w:p>
    <w:p w14:paraId="23978809" w14:textId="77777777" w:rsidR="00D84ACC" w:rsidRDefault="00D84ACC" w:rsidP="00D84ACC">
      <w:pPr>
        <w:rPr>
          <w:sz w:val="28"/>
          <w:szCs w:val="28"/>
        </w:rPr>
      </w:pPr>
      <w:r>
        <w:rPr>
          <w:sz w:val="28"/>
          <w:szCs w:val="28"/>
        </w:rPr>
        <w:t xml:space="preserve">D. Francisco </w:t>
      </w:r>
      <w:proofErr w:type="spellStart"/>
      <w:r>
        <w:rPr>
          <w:sz w:val="28"/>
          <w:szCs w:val="28"/>
        </w:rPr>
        <w:t>Cantalejo</w:t>
      </w:r>
      <w:proofErr w:type="spellEnd"/>
      <w:r>
        <w:rPr>
          <w:sz w:val="28"/>
          <w:szCs w:val="28"/>
        </w:rPr>
        <w:t>. Decano de la Facultad de Comercio y Gestión de la Universidad de Málaga.</w:t>
      </w:r>
    </w:p>
    <w:p w14:paraId="3DF94E11" w14:textId="4B0AAF74" w:rsidR="00D84ACC" w:rsidRDefault="00D84ACC" w:rsidP="009A1963">
      <w:pPr>
        <w:rPr>
          <w:sz w:val="28"/>
          <w:szCs w:val="28"/>
        </w:rPr>
      </w:pPr>
      <w:r>
        <w:rPr>
          <w:sz w:val="28"/>
          <w:szCs w:val="28"/>
        </w:rPr>
        <w:t>D. Fernando Pastor. Presidente del Colegio de Administradores de Fincas de Málaga y Melilla.</w:t>
      </w:r>
    </w:p>
    <w:p w14:paraId="3DFD97C9" w14:textId="0195B892" w:rsidR="00D84ACC" w:rsidRDefault="00D84ACC" w:rsidP="009A1963">
      <w:pPr>
        <w:rPr>
          <w:sz w:val="28"/>
          <w:szCs w:val="28"/>
        </w:rPr>
      </w:pPr>
      <w:r>
        <w:rPr>
          <w:sz w:val="28"/>
          <w:szCs w:val="28"/>
        </w:rPr>
        <w:t>D. Miguel Muñoz. Presidente de la Comisión de Formación del Colegio de Administradores de Fincas de Málaga y Melilla.</w:t>
      </w:r>
    </w:p>
    <w:p w14:paraId="533074FB" w14:textId="77777777" w:rsidR="009A1963" w:rsidRPr="009A1963" w:rsidRDefault="009A1963" w:rsidP="009A1963">
      <w:pPr>
        <w:rPr>
          <w:sz w:val="28"/>
          <w:szCs w:val="28"/>
        </w:rPr>
      </w:pPr>
    </w:p>
    <w:p w14:paraId="205C7D15" w14:textId="54F74AB6" w:rsidR="009A1963" w:rsidRDefault="00D84ACC" w:rsidP="009A196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17:00 horas: </w:t>
      </w:r>
      <w:r w:rsidRPr="00D84ACC">
        <w:rPr>
          <w:b/>
          <w:sz w:val="28"/>
          <w:szCs w:val="28"/>
        </w:rPr>
        <w:t>Informática práctica: uso de herramientas para el Administrador de Fincas.</w:t>
      </w:r>
    </w:p>
    <w:p w14:paraId="73B38644" w14:textId="59B6BDA0" w:rsidR="00D84ACC" w:rsidRPr="00D84ACC" w:rsidRDefault="00D84ACC" w:rsidP="009A1963">
      <w:pPr>
        <w:rPr>
          <w:i/>
          <w:sz w:val="28"/>
          <w:szCs w:val="28"/>
        </w:rPr>
      </w:pPr>
      <w:r w:rsidRPr="00D84ACC">
        <w:rPr>
          <w:i/>
          <w:sz w:val="28"/>
          <w:szCs w:val="28"/>
        </w:rPr>
        <w:t>Ponente: D. José Salinas.</w:t>
      </w:r>
      <w:r>
        <w:rPr>
          <w:i/>
          <w:sz w:val="28"/>
          <w:szCs w:val="28"/>
        </w:rPr>
        <w:t xml:space="preserve"> Informático.</w:t>
      </w:r>
    </w:p>
    <w:p w14:paraId="08D6DB90" w14:textId="77777777" w:rsidR="00D84ACC" w:rsidRDefault="00D84ACC" w:rsidP="009A1963">
      <w:pPr>
        <w:rPr>
          <w:sz w:val="28"/>
          <w:szCs w:val="28"/>
        </w:rPr>
      </w:pPr>
    </w:p>
    <w:p w14:paraId="2DFA0149" w14:textId="59FFDD32" w:rsidR="00D84ACC" w:rsidRDefault="00D84ACC" w:rsidP="009A1963">
      <w:pPr>
        <w:rPr>
          <w:sz w:val="28"/>
          <w:szCs w:val="28"/>
        </w:rPr>
      </w:pPr>
      <w:r>
        <w:rPr>
          <w:sz w:val="28"/>
          <w:szCs w:val="28"/>
        </w:rPr>
        <w:t>18:30 horas. Pausa/Café.</w:t>
      </w:r>
    </w:p>
    <w:p w14:paraId="376287C8" w14:textId="77777777" w:rsidR="00D84ACC" w:rsidRPr="009A1963" w:rsidRDefault="00D84ACC" w:rsidP="009A1963">
      <w:pPr>
        <w:rPr>
          <w:sz w:val="28"/>
          <w:szCs w:val="28"/>
        </w:rPr>
      </w:pPr>
    </w:p>
    <w:p w14:paraId="09CF4007" w14:textId="1DD58FE3" w:rsidR="00D84ACC" w:rsidRPr="00D84ACC" w:rsidRDefault="00D84ACC" w:rsidP="009A1963">
      <w:p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19:00</w:t>
      </w:r>
      <w:r w:rsidR="009A1963" w:rsidRPr="009A1963">
        <w:rPr>
          <w:bCs/>
          <w:sz w:val="28"/>
          <w:szCs w:val="28"/>
        </w:rPr>
        <w:t xml:space="preserve"> horas. </w:t>
      </w:r>
      <w:r w:rsidRPr="00D84ACC">
        <w:rPr>
          <w:b/>
          <w:bCs/>
          <w:sz w:val="28"/>
          <w:szCs w:val="28"/>
        </w:rPr>
        <w:t>Seguridad en tratamientos de datos informatizados.</w:t>
      </w:r>
    </w:p>
    <w:p w14:paraId="6D778927" w14:textId="4ACB3B2C" w:rsidR="00D84ACC" w:rsidRDefault="00D84ACC" w:rsidP="009A1963">
      <w:pPr>
        <w:rPr>
          <w:bCs/>
          <w:i/>
          <w:sz w:val="28"/>
          <w:szCs w:val="28"/>
        </w:rPr>
      </w:pPr>
      <w:r w:rsidRPr="00D84ACC">
        <w:rPr>
          <w:bCs/>
          <w:i/>
          <w:sz w:val="28"/>
          <w:szCs w:val="28"/>
        </w:rPr>
        <w:t xml:space="preserve">Ponente. D. José Salinas. </w:t>
      </w:r>
      <w:r>
        <w:rPr>
          <w:bCs/>
          <w:i/>
          <w:sz w:val="28"/>
          <w:szCs w:val="28"/>
        </w:rPr>
        <w:t xml:space="preserve">Informático. </w:t>
      </w:r>
    </w:p>
    <w:p w14:paraId="1C429A6A" w14:textId="77777777" w:rsidR="00D84ACC" w:rsidRDefault="00D84ACC" w:rsidP="009A1963">
      <w:pPr>
        <w:rPr>
          <w:bCs/>
          <w:i/>
          <w:sz w:val="28"/>
          <w:szCs w:val="28"/>
        </w:rPr>
      </w:pPr>
    </w:p>
    <w:p w14:paraId="422A9612" w14:textId="3D64C0AD" w:rsidR="00D84ACC" w:rsidRDefault="00D84ACC" w:rsidP="009A196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Jueves, 19 de mayo.</w:t>
      </w:r>
    </w:p>
    <w:p w14:paraId="2BFDA9B8" w14:textId="77777777" w:rsidR="00D84ACC" w:rsidRDefault="00D84ACC" w:rsidP="009A1963">
      <w:pPr>
        <w:rPr>
          <w:b/>
          <w:bCs/>
          <w:sz w:val="28"/>
          <w:szCs w:val="28"/>
          <w:u w:val="single"/>
        </w:rPr>
      </w:pPr>
    </w:p>
    <w:p w14:paraId="5D40759A" w14:textId="169CCD94" w:rsidR="00D84ACC" w:rsidRDefault="00D84ACC" w:rsidP="009A196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16:30 horas. </w:t>
      </w:r>
      <w:r w:rsidRPr="00D84ACC">
        <w:rPr>
          <w:b/>
          <w:bCs/>
          <w:sz w:val="28"/>
          <w:szCs w:val="28"/>
        </w:rPr>
        <w:t xml:space="preserve">Instalación de fibra óptica en comunidades de propietarios. Problemáticas y normativas. </w:t>
      </w:r>
    </w:p>
    <w:p w14:paraId="5D397443" w14:textId="72DBF067" w:rsidR="00D84ACC" w:rsidRPr="00D84ACC" w:rsidRDefault="00D84ACC" w:rsidP="009A1963">
      <w:pPr>
        <w:rPr>
          <w:bCs/>
          <w:i/>
          <w:sz w:val="28"/>
          <w:szCs w:val="28"/>
        </w:rPr>
      </w:pPr>
      <w:r w:rsidRPr="00D84ACC">
        <w:rPr>
          <w:bCs/>
          <w:i/>
          <w:sz w:val="28"/>
          <w:szCs w:val="28"/>
        </w:rPr>
        <w:t>Ponente. Técnico de la Federación Andaluza de Instaladores de Telecomunicaciones (FAITEL).</w:t>
      </w:r>
    </w:p>
    <w:p w14:paraId="740B5C2C" w14:textId="77777777" w:rsidR="00D84ACC" w:rsidRDefault="00D84ACC" w:rsidP="009A1963">
      <w:pPr>
        <w:rPr>
          <w:bCs/>
          <w:sz w:val="28"/>
          <w:szCs w:val="28"/>
        </w:rPr>
      </w:pPr>
    </w:p>
    <w:p w14:paraId="18876EA0" w14:textId="77777777" w:rsidR="00D84ACC" w:rsidRDefault="00D84ACC" w:rsidP="009A1963">
      <w:pPr>
        <w:rPr>
          <w:bCs/>
          <w:sz w:val="28"/>
          <w:szCs w:val="28"/>
        </w:rPr>
      </w:pPr>
    </w:p>
    <w:p w14:paraId="7AA29953" w14:textId="5337BDF7" w:rsidR="00D84ACC" w:rsidRDefault="00D84ACC" w:rsidP="009A196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18:00 horas. Pausa/Café.</w:t>
      </w:r>
    </w:p>
    <w:p w14:paraId="1C7F95C9" w14:textId="12856F9C" w:rsidR="00D84ACC" w:rsidRDefault="00D84ACC" w:rsidP="009A196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18:30 horas. </w:t>
      </w:r>
      <w:r w:rsidRPr="00D84ACC">
        <w:rPr>
          <w:b/>
          <w:bCs/>
          <w:sz w:val="28"/>
          <w:szCs w:val="28"/>
        </w:rPr>
        <w:t>Normativa de piscinas de uso colectivo.</w:t>
      </w:r>
    </w:p>
    <w:p w14:paraId="2417820D" w14:textId="57AB38A9" w:rsidR="00D84ACC" w:rsidRPr="00D84ACC" w:rsidRDefault="00D84ACC" w:rsidP="009A1963">
      <w:pPr>
        <w:rPr>
          <w:bCs/>
          <w:i/>
          <w:sz w:val="28"/>
          <w:szCs w:val="28"/>
        </w:rPr>
      </w:pPr>
      <w:r w:rsidRPr="00D84ACC">
        <w:rPr>
          <w:bCs/>
          <w:i/>
          <w:sz w:val="28"/>
          <w:szCs w:val="28"/>
        </w:rPr>
        <w:t>Ponente: Técnico de la Junta de Andalucía.</w:t>
      </w:r>
    </w:p>
    <w:p w14:paraId="70C1D8E8" w14:textId="77777777" w:rsidR="00D84ACC" w:rsidRDefault="00D84ACC" w:rsidP="009A1963">
      <w:pPr>
        <w:rPr>
          <w:bCs/>
          <w:sz w:val="28"/>
          <w:szCs w:val="28"/>
        </w:rPr>
      </w:pPr>
    </w:p>
    <w:p w14:paraId="5EA99950" w14:textId="55C64FAE" w:rsidR="00D84ACC" w:rsidRDefault="00D84ACC" w:rsidP="009A196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Viernes 27 de mayo.</w:t>
      </w:r>
    </w:p>
    <w:p w14:paraId="2B6B7DD0" w14:textId="77777777" w:rsidR="00D84ACC" w:rsidRDefault="00D84ACC" w:rsidP="009A1963">
      <w:pPr>
        <w:rPr>
          <w:bCs/>
          <w:sz w:val="28"/>
          <w:szCs w:val="28"/>
        </w:rPr>
      </w:pPr>
    </w:p>
    <w:p w14:paraId="33EBAC1D" w14:textId="4D043F25" w:rsidR="00D84ACC" w:rsidRDefault="00D84ACC" w:rsidP="009A196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16:30 horas. </w:t>
      </w:r>
      <w:r w:rsidRPr="00D84ACC">
        <w:rPr>
          <w:b/>
          <w:bCs/>
          <w:sz w:val="28"/>
          <w:szCs w:val="28"/>
        </w:rPr>
        <w:t>Decreto de viviendas de uso turístico.</w:t>
      </w:r>
    </w:p>
    <w:p w14:paraId="52882BC6" w14:textId="274922D3" w:rsidR="00D84ACC" w:rsidRDefault="00D84ACC" w:rsidP="009A1963">
      <w:pPr>
        <w:rPr>
          <w:bCs/>
          <w:i/>
          <w:sz w:val="28"/>
          <w:szCs w:val="28"/>
        </w:rPr>
      </w:pPr>
      <w:r w:rsidRPr="00D84ACC">
        <w:rPr>
          <w:bCs/>
          <w:i/>
          <w:sz w:val="28"/>
          <w:szCs w:val="28"/>
        </w:rPr>
        <w:t>Ponente: Junta de Andalucía.</w:t>
      </w:r>
    </w:p>
    <w:p w14:paraId="3BC9B86B" w14:textId="77777777" w:rsidR="00D84ACC" w:rsidRDefault="00D84ACC" w:rsidP="009A1963">
      <w:pPr>
        <w:rPr>
          <w:bCs/>
          <w:i/>
          <w:sz w:val="28"/>
          <w:szCs w:val="28"/>
        </w:rPr>
      </w:pPr>
    </w:p>
    <w:p w14:paraId="44B4AA73" w14:textId="12696837" w:rsidR="00D84ACC" w:rsidRDefault="00D84ACC" w:rsidP="009A196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18:00 horas. Pausa/Café.</w:t>
      </w:r>
    </w:p>
    <w:p w14:paraId="7FE51527" w14:textId="77777777" w:rsidR="00D84ACC" w:rsidRDefault="00D84ACC" w:rsidP="009A1963">
      <w:pPr>
        <w:rPr>
          <w:bCs/>
          <w:sz w:val="28"/>
          <w:szCs w:val="28"/>
        </w:rPr>
      </w:pPr>
    </w:p>
    <w:p w14:paraId="70CFC0F2" w14:textId="6F8B71A6" w:rsidR="00D84ACC" w:rsidRDefault="00D84ACC" w:rsidP="009A1963">
      <w:p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18:30 horas. </w:t>
      </w:r>
      <w:r w:rsidRPr="00D84ACC">
        <w:rPr>
          <w:b/>
          <w:bCs/>
          <w:sz w:val="28"/>
          <w:szCs w:val="28"/>
        </w:rPr>
        <w:t xml:space="preserve">Obligaciones ‘desconocidas’ de las comunidades de propietarios. </w:t>
      </w:r>
    </w:p>
    <w:p w14:paraId="5393DE4C" w14:textId="579AE47A" w:rsidR="00D84ACC" w:rsidRPr="00514791" w:rsidRDefault="00D84ACC" w:rsidP="009A1963">
      <w:pPr>
        <w:rPr>
          <w:bCs/>
          <w:i/>
          <w:sz w:val="28"/>
          <w:szCs w:val="28"/>
        </w:rPr>
      </w:pPr>
      <w:r w:rsidRPr="00514791">
        <w:rPr>
          <w:bCs/>
          <w:i/>
          <w:sz w:val="28"/>
          <w:szCs w:val="28"/>
        </w:rPr>
        <w:t xml:space="preserve">Ponente: D. Alejandro Pestaña. Vicepresidente del Colegio de Administradores de Fincas de Málaga y Melilla. </w:t>
      </w:r>
    </w:p>
    <w:p w14:paraId="6802B449" w14:textId="77777777" w:rsidR="00D84ACC" w:rsidRPr="00D84ACC" w:rsidRDefault="00D84ACC" w:rsidP="009A1963">
      <w:pPr>
        <w:rPr>
          <w:bCs/>
          <w:i/>
          <w:sz w:val="28"/>
          <w:szCs w:val="28"/>
        </w:rPr>
      </w:pPr>
    </w:p>
    <w:p w14:paraId="1099E069" w14:textId="77777777" w:rsidR="009A1963" w:rsidRPr="009A1963" w:rsidRDefault="009A1963" w:rsidP="009A1963">
      <w:pPr>
        <w:rPr>
          <w:b/>
          <w:sz w:val="28"/>
          <w:szCs w:val="28"/>
        </w:rPr>
      </w:pPr>
    </w:p>
    <w:p w14:paraId="7A42C773" w14:textId="77777777" w:rsidR="009A1963" w:rsidRPr="00B8611A" w:rsidRDefault="009A1963">
      <w:pPr>
        <w:rPr>
          <w:b/>
          <w:sz w:val="28"/>
          <w:szCs w:val="28"/>
          <w:lang w:val="es-ES"/>
        </w:rPr>
      </w:pPr>
    </w:p>
    <w:sectPr w:rsidR="009A1963" w:rsidRPr="00B8611A" w:rsidSect="00A60788">
      <w:headerReference w:type="default" r:id="rId7"/>
      <w:foot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5ADA8E" w14:textId="77777777" w:rsidR="00BD0FB2" w:rsidRDefault="00BD0FB2" w:rsidP="00B8611A">
      <w:r>
        <w:separator/>
      </w:r>
    </w:p>
  </w:endnote>
  <w:endnote w:type="continuationSeparator" w:id="0">
    <w:p w14:paraId="5D938F90" w14:textId="77777777" w:rsidR="00BD0FB2" w:rsidRDefault="00BD0FB2" w:rsidP="00B86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E94FEC" w14:textId="58D4E5AC" w:rsidR="000C7A5F" w:rsidRDefault="000C7A5F">
    <w:pPr>
      <w:pStyle w:val="Piedepgina"/>
    </w:pPr>
    <w:r>
      <w:rPr>
        <w:noProof/>
        <w:lang w:eastAsia="es-ES_tradnl"/>
      </w:rPr>
      <w:drawing>
        <wp:inline distT="0" distB="0" distL="0" distR="0" wp14:anchorId="2D52FDC8" wp14:editId="63DEB114">
          <wp:extent cx="1260073" cy="371995"/>
          <wp:effectExtent l="0" t="0" r="10160" b="9525"/>
          <wp:docPr id="7" name="Imagen 7" descr="Macintosh HD:Users:Alvaro:Desktop:Port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Alvaro:Desktop:Porti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837" cy="372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4DD4">
      <w:t xml:space="preserve">                       </w:t>
    </w:r>
    <w:r w:rsidRPr="00AA17DC">
      <w:rPr>
        <w:noProof/>
        <w:lang w:eastAsia="es-ES_tradnl"/>
      </w:rPr>
      <w:drawing>
        <wp:inline distT="0" distB="0" distL="0" distR="0" wp14:anchorId="343F9254" wp14:editId="11CDD90F">
          <wp:extent cx="572135" cy="474983"/>
          <wp:effectExtent l="0" t="0" r="12065" b="7620"/>
          <wp:docPr id="12" name="Imagen 12" descr="Macintosh HD:Users:Alvaro:Desktop:logo_EU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Alvaro:Desktop:logo_EU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443" cy="48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4DD4">
      <w:t xml:space="preserve">               </w:t>
    </w:r>
    <w:r>
      <w:rPr>
        <w:noProof/>
        <w:lang w:eastAsia="es-ES_tradnl"/>
      </w:rPr>
      <w:drawing>
        <wp:inline distT="0" distB="0" distL="0" distR="0" wp14:anchorId="6EBF4B2C" wp14:editId="0B0974F6">
          <wp:extent cx="1181735" cy="606067"/>
          <wp:effectExtent l="0" t="0" r="12065" b="3810"/>
          <wp:docPr id="4" name="Imagen 4" descr="Macintosh HD:Users:Alvaro:Documents:CAF Málaga:Curso Liñán 2015:Logos:logo mutua de propietari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varo:Documents:CAF Málaga:Curso Liñán 2015:Logos:logo mutua de propietario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28" cy="612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4DD4">
      <w:t xml:space="preserve">         </w:t>
    </w:r>
    <w:r w:rsidRPr="00AA17DC">
      <w:rPr>
        <w:noProof/>
        <w:lang w:eastAsia="es-ES_tradnl"/>
      </w:rPr>
      <w:drawing>
        <wp:inline distT="0" distB="0" distL="0" distR="0" wp14:anchorId="48A5E4D1" wp14:editId="1F480456">
          <wp:extent cx="641494" cy="442595"/>
          <wp:effectExtent l="0" t="0" r="0" b="0"/>
          <wp:docPr id="11" name="Imagen 11" descr="Macintosh HD:Users:Alvaro:Desktop:LOGO - FINAL- RODRIGUEZ -R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cintosh HD:Users:Alvaro:Desktop:LOGO - FINAL- RODRIGUEZ -ROS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817" cy="4435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4DD4">
      <w:t xml:space="preserve">                  </w:t>
    </w:r>
    <w:r w:rsidR="004E4DD4">
      <w:rPr>
        <w:noProof/>
        <w:lang w:eastAsia="es-ES_tradnl"/>
      </w:rPr>
      <w:drawing>
        <wp:inline distT="0" distB="0" distL="0" distR="0" wp14:anchorId="1E458331" wp14:editId="6BC6A858">
          <wp:extent cx="679519" cy="307668"/>
          <wp:effectExtent l="0" t="0" r="6350" b="0"/>
          <wp:docPr id="5" name="Imagen 5" descr="Macintosh HD:Users:Alvaro:Documents:CAF Málaga:Curso Liñán 2015:Logos:Otis_Standard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Alvaro:Documents:CAF Málaga:Curso Liñán 2015:Logos:Otis_Standard_RGB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52" cy="307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4DD4">
      <w:t xml:space="preserve">                  </w:t>
    </w:r>
    <w:r w:rsidR="006C77D9">
      <w:rPr>
        <w:noProof/>
        <w:lang w:eastAsia="es-ES_tradnl"/>
      </w:rPr>
      <w:drawing>
        <wp:inline distT="0" distB="0" distL="0" distR="0" wp14:anchorId="1AC5A784" wp14:editId="2BB82C93">
          <wp:extent cx="1421683" cy="413831"/>
          <wp:effectExtent l="0" t="0" r="1270" b="0"/>
          <wp:docPr id="6" name="Imagen 6" descr="Macintosh HD:Users:Alvaro:Desktop:ThyssenKrupp Elevado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Alvaro:Desktop:ThyssenKrupp Elevadores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694" cy="41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C77D9">
      <w:t xml:space="preserve">                  </w:t>
    </w:r>
    <w:r>
      <w:rPr>
        <w:noProof/>
        <w:lang w:eastAsia="es-ES_tradnl"/>
      </w:rPr>
      <w:drawing>
        <wp:inline distT="0" distB="0" distL="0" distR="0" wp14:anchorId="42B7ABAE" wp14:editId="7D5593E7">
          <wp:extent cx="764415" cy="541051"/>
          <wp:effectExtent l="0" t="0" r="0" b="0"/>
          <wp:docPr id="9" name="Imagen 9" descr="Macintosh HD:Users:Alvaro:Desktop:Logo BO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Alvaro:Desktop:Logo BOMA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49" cy="542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4DD4">
      <w:t xml:space="preserve">             </w:t>
    </w:r>
    <w:r w:rsidR="004E4DD4">
      <w:rPr>
        <w:noProof/>
        <w:lang w:eastAsia="es-ES_tradnl"/>
      </w:rPr>
      <w:drawing>
        <wp:inline distT="0" distB="0" distL="0" distR="0" wp14:anchorId="4BE8E448" wp14:editId="6D32A3E0">
          <wp:extent cx="818843" cy="330558"/>
          <wp:effectExtent l="0" t="0" r="0" b="0"/>
          <wp:docPr id="10" name="Imagen 10" descr="Macintosh HD:Users:Alvaro:Desktop:logo_rivervial_c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Alvaro:Desktop:logo_rivervial_com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832" cy="3309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EAB22B" w14:textId="77777777" w:rsidR="00BD0FB2" w:rsidRDefault="00BD0FB2" w:rsidP="00B8611A">
      <w:r>
        <w:separator/>
      </w:r>
    </w:p>
  </w:footnote>
  <w:footnote w:type="continuationSeparator" w:id="0">
    <w:p w14:paraId="55263F36" w14:textId="77777777" w:rsidR="00BD0FB2" w:rsidRDefault="00BD0FB2" w:rsidP="00B861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F19969" w14:textId="77777777" w:rsidR="00B8611A" w:rsidRDefault="00B8611A" w:rsidP="00B8611A">
    <w:pPr>
      <w:pStyle w:val="Encabezado"/>
      <w:jc w:val="center"/>
    </w:pPr>
    <w:r>
      <w:rPr>
        <w:noProof/>
        <w:lang w:eastAsia="es-ES_tradnl"/>
      </w:rPr>
      <w:drawing>
        <wp:inline distT="0" distB="0" distL="0" distR="0" wp14:anchorId="370BC5BB" wp14:editId="59AD5FB0">
          <wp:extent cx="4344035" cy="854187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_LOGO_UNIFICACION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3046" cy="8657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963"/>
    <w:rsid w:val="000C7A5F"/>
    <w:rsid w:val="0011461C"/>
    <w:rsid w:val="001469EF"/>
    <w:rsid w:val="00217949"/>
    <w:rsid w:val="003B41CC"/>
    <w:rsid w:val="00452384"/>
    <w:rsid w:val="004E4DD4"/>
    <w:rsid w:val="00514791"/>
    <w:rsid w:val="005B6E2B"/>
    <w:rsid w:val="005C48DD"/>
    <w:rsid w:val="006C77D9"/>
    <w:rsid w:val="00756682"/>
    <w:rsid w:val="00905905"/>
    <w:rsid w:val="009A1963"/>
    <w:rsid w:val="009B5FB9"/>
    <w:rsid w:val="00A60788"/>
    <w:rsid w:val="00B43C4C"/>
    <w:rsid w:val="00B8611A"/>
    <w:rsid w:val="00BD0FB2"/>
    <w:rsid w:val="00C20EC9"/>
    <w:rsid w:val="00C82659"/>
    <w:rsid w:val="00D80B8E"/>
    <w:rsid w:val="00D84ACC"/>
    <w:rsid w:val="00E1043F"/>
    <w:rsid w:val="00FC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47F74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611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611A"/>
  </w:style>
  <w:style w:type="paragraph" w:styleId="Piedepgina">
    <w:name w:val="footer"/>
    <w:basedOn w:val="Normal"/>
    <w:link w:val="PiedepginaCar"/>
    <w:uiPriority w:val="99"/>
    <w:unhideWhenUsed/>
    <w:rsid w:val="00B8611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11A"/>
  </w:style>
  <w:style w:type="character" w:styleId="Hipervnculo">
    <w:name w:val="Hyperlink"/>
    <w:basedOn w:val="Fuentedeprrafopredeter"/>
    <w:uiPriority w:val="99"/>
    <w:unhideWhenUsed/>
    <w:rsid w:val="009A19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2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administracion@cafmalaga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jpeg"/><Relationship Id="rId5" Type="http://schemas.openxmlformats.org/officeDocument/2006/relationships/image" Target="media/image6.jpeg"/><Relationship Id="rId6" Type="http://schemas.openxmlformats.org/officeDocument/2006/relationships/image" Target="media/image7.jpeg"/><Relationship Id="rId7" Type="http://schemas.openxmlformats.org/officeDocument/2006/relationships/image" Target="media/image8.jpeg"/><Relationship Id="rId8" Type="http://schemas.openxmlformats.org/officeDocument/2006/relationships/image" Target="media/image9.jpeg"/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lvarolopezmillan/Dropbox/CAF%20Malaga%20plantilla%20formacio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CAF Malaga plantilla formacion.dotx</Template>
  <TotalTime>0</TotalTime>
  <Pages>3</Pages>
  <Words>445</Words>
  <Characters>2450</Characters>
  <Application>Microsoft Macintosh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Alvaro Martin</dc:creator>
  <cp:keywords/>
  <dc:description/>
  <cp:lastModifiedBy>Alvaro Martin</cp:lastModifiedBy>
  <cp:revision>2</cp:revision>
  <cp:lastPrinted>2016-04-27T08:02:00Z</cp:lastPrinted>
  <dcterms:created xsi:type="dcterms:W3CDTF">2016-04-27T08:02:00Z</dcterms:created>
  <dcterms:modified xsi:type="dcterms:W3CDTF">2016-04-27T08:02:00Z</dcterms:modified>
</cp:coreProperties>
</file>